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CFC9CD" w14:textId="5B6069AF" w:rsidR="00522BCC" w:rsidRDefault="00522BCC" w:rsidP="00522BCC">
      <w:pPr>
        <w:pStyle w:val="Rolfrubrik"/>
      </w:pPr>
      <w:r w:rsidRPr="00522BCC">
        <w:rPr>
          <w:b w:val="0"/>
          <w:bCs w:val="0"/>
        </w:rPr>
        <w:t xml:space="preserve">Information till medarbetare: Vi </w:t>
      </w:r>
      <w:r>
        <w:rPr>
          <w:b w:val="0"/>
          <w:bCs w:val="0"/>
        </w:rPr>
        <w:t>använder</w:t>
      </w:r>
      <w:r w:rsidRPr="00522BCC">
        <w:rPr>
          <w:b w:val="0"/>
          <w:bCs w:val="0"/>
        </w:rPr>
        <w:t xml:space="preserve"> Rolf för pulsmätningar</w:t>
      </w:r>
    </w:p>
    <w:p w14:paraId="2FF1ACE1" w14:textId="1D0AC100" w:rsidR="00522BCC" w:rsidRDefault="00522BCC" w:rsidP="00522BCC">
      <w:pPr>
        <w:pStyle w:val="Rolfbrdtext"/>
      </w:pPr>
      <w:r>
        <w:t xml:space="preserve">Hej! </w:t>
      </w:r>
      <w:r>
        <w:t>Vi vill informera dig om att vi använder Rolf för att genomföra pulsmätningar – ett verktyg som hjälper oss att regelbundet ta tempen på hur vi alla mår och trivs på jobbet. Genom anonyma undersökningar får vi en ärlig bild av arbetsmiljön, vilket ger oss värdefulla insikter för att stärka engagemang, välmående och kontinuerlig utveckling.</w:t>
      </w:r>
    </w:p>
    <w:p w14:paraId="6581FC31" w14:textId="1E96BC5A" w:rsidR="00522BCC" w:rsidRPr="00522BCC" w:rsidRDefault="00522BCC" w:rsidP="00522BCC">
      <w:pPr>
        <w:pStyle w:val="Rolfbrdtext"/>
        <w:rPr>
          <w:b/>
          <w:bCs/>
        </w:rPr>
      </w:pPr>
      <w:r>
        <w:rPr>
          <w:rStyle w:val="Stark"/>
        </w:rPr>
        <w:t>Vad är Rolf Puls</w:t>
      </w:r>
      <w:r>
        <w:rPr>
          <w:rStyle w:val="Stark"/>
        </w:rPr>
        <w:t xml:space="preserve"> och varför genomför vi pulsmätningar</w:t>
      </w:r>
      <w:r>
        <w:rPr>
          <w:rStyle w:val="Stark"/>
        </w:rPr>
        <w:t>?</w:t>
      </w:r>
      <w:r>
        <w:br/>
        <w:t xml:space="preserve">Med </w:t>
      </w:r>
      <w:r>
        <w:t xml:space="preserve">hjälp av </w:t>
      </w:r>
      <w:r>
        <w:t>Rolf</w:t>
      </w:r>
      <w:r>
        <w:t xml:space="preserve"> Puls</w:t>
      </w:r>
      <w:r>
        <w:t xml:space="preserve"> kan vi:</w:t>
      </w:r>
    </w:p>
    <w:p w14:paraId="46B4D671" w14:textId="77777777" w:rsidR="00522BCC" w:rsidRDefault="00522BCC" w:rsidP="00522BCC">
      <w:pPr>
        <w:pStyle w:val="Rolfbrdtext"/>
      </w:pPr>
      <w:r>
        <w:rPr>
          <w:rStyle w:val="Stark"/>
        </w:rPr>
        <w:t>Få anonym och ärlig feedback:</w:t>
      </w:r>
      <w:r>
        <w:t xml:space="preserve"> Skapa en trygg miljö där alla känner sig hörda och vågar dela sina upplevelser.</w:t>
      </w:r>
    </w:p>
    <w:p w14:paraId="22938372" w14:textId="77777777" w:rsidR="00522BCC" w:rsidRDefault="00522BCC" w:rsidP="00522BCC">
      <w:pPr>
        <w:pStyle w:val="Rolfbrdtext"/>
      </w:pPr>
      <w:r>
        <w:rPr>
          <w:rStyle w:val="Stark"/>
        </w:rPr>
        <w:t>Få tydliga insikter:</w:t>
      </w:r>
      <w:r>
        <w:t xml:space="preserve"> Identifiera vad som fungerar bra och vad vi behöver prioritera för att nå våra gemensamma mål.</w:t>
      </w:r>
    </w:p>
    <w:p w14:paraId="10267074" w14:textId="77777777" w:rsidR="00522BCC" w:rsidRDefault="00522BCC" w:rsidP="00522BCC">
      <w:pPr>
        <w:pStyle w:val="Rolfbrdtext"/>
      </w:pPr>
      <w:r>
        <w:rPr>
          <w:rStyle w:val="Stark"/>
        </w:rPr>
        <w:t>Prioritera rätt åtgärder:</w:t>
      </w:r>
      <w:r>
        <w:t xml:space="preserve"> Fokusera på de områden som behöver mest uppmärksamhet, både på team- och organisationsnivå.</w:t>
      </w:r>
    </w:p>
    <w:p w14:paraId="2DB4C2EC" w14:textId="77777777" w:rsidR="00522BCC" w:rsidRDefault="00522BCC" w:rsidP="00522BCC">
      <w:pPr>
        <w:pStyle w:val="Rolfbrdtext"/>
      </w:pPr>
      <w:r>
        <w:rPr>
          <w:rStyle w:val="Stark"/>
        </w:rPr>
        <w:t>Följa upp effektivt:</w:t>
      </w:r>
      <w:r>
        <w:t xml:space="preserve"> Se hur vi utvecklas över tid utan onödig administration.</w:t>
      </w:r>
    </w:p>
    <w:p w14:paraId="0AA694BB" w14:textId="77777777" w:rsidR="00522BCC" w:rsidRDefault="00522BCC" w:rsidP="00522BCC">
      <w:pPr>
        <w:pStyle w:val="Rolfbrdtext"/>
      </w:pPr>
      <w:r>
        <w:t xml:space="preserve">Alla svar i pulsmätningarna är </w:t>
      </w:r>
      <w:r w:rsidRPr="00522BCC">
        <w:rPr>
          <w:b/>
          <w:bCs/>
        </w:rPr>
        <w:t>helt anonyma</w:t>
      </w:r>
      <w:r>
        <w:t xml:space="preserve"> och sammanställs på ett sätt som skyddar varje individs integritet. Resultaten hjälper oss att förstå hur vi kan förbättra arbetsplatsen för att alla ska trivas och prestera på topp.</w:t>
      </w:r>
    </w:p>
    <w:p w14:paraId="33A477DE" w14:textId="77777777" w:rsidR="00522BCC" w:rsidRDefault="00522BCC" w:rsidP="00522BCC">
      <w:pPr>
        <w:pStyle w:val="Rolfbrdtext"/>
      </w:pPr>
      <w:r>
        <w:rPr>
          <w:rStyle w:val="Stark"/>
        </w:rPr>
        <w:t>Varför gör vi detta?</w:t>
      </w:r>
      <w:r>
        <w:br/>
        <w:t>Engagemang och välmående är grunden för en stark organisation. Genom att regelbundet ta pulsen på hur vi har det kan vi arbeta proaktivt med att stärka arbetsmiljön och säkerställa att vi rör oss i rätt riktning – tillsammans.</w:t>
      </w:r>
    </w:p>
    <w:p w14:paraId="47974063" w14:textId="61ABFE07" w:rsidR="00522BCC" w:rsidRDefault="00522BCC" w:rsidP="00522BCC">
      <w:pPr>
        <w:pStyle w:val="Rolfbrdtext"/>
      </w:pPr>
      <w:r>
        <w:rPr>
          <w:rStyle w:val="Stark"/>
        </w:rPr>
        <w:t>Hur fungerar det för dig?</w:t>
      </w:r>
      <w:r>
        <w:br/>
        <w:t xml:space="preserve">Du kommer att få möjlighet att delta i korta, anonyma undersökningar med jämna mellanrum. </w:t>
      </w:r>
      <w:r w:rsidRPr="00522BCC">
        <w:rPr>
          <w:b/>
          <w:bCs/>
        </w:rPr>
        <w:t>Dina svar är viktiga</w:t>
      </w:r>
      <w:r>
        <w:t xml:space="preserve"> för att vi ska få en helhetsbild och kunna göra arbetsplatsen ännu bättre. Håll utkik efter information om nästa pulsmätning i din mejl</w:t>
      </w:r>
      <w:r>
        <w:t>.</w:t>
      </w:r>
    </w:p>
    <w:p w14:paraId="2CF6C42F" w14:textId="693033A8" w:rsidR="005F6361" w:rsidRPr="001C0D2B" w:rsidRDefault="005F6361" w:rsidP="005F6361">
      <w:pPr>
        <w:pStyle w:val="Rolfbrdtext"/>
        <w:rPr>
          <w:b/>
          <w:bCs/>
        </w:rPr>
      </w:pPr>
      <w:r w:rsidRPr="001C0D2B">
        <w:rPr>
          <w:b/>
          <w:bCs/>
        </w:rPr>
        <w:t>Alla inbjudningar till att delta i pulsmätningarna skickas från Rolf med avsändaren app@rolf.se.</w:t>
      </w:r>
    </w:p>
    <w:p w14:paraId="21A502BD" w14:textId="27BEE285" w:rsidR="005F6361" w:rsidRDefault="005F6361" w:rsidP="005F6361">
      <w:pPr>
        <w:pStyle w:val="Rolfbrdtext"/>
      </w:pPr>
      <w:r>
        <w:t xml:space="preserve">Har du frågor? Vänd dig till </w:t>
      </w:r>
      <w:r w:rsidR="001C0D2B">
        <w:fldChar w:fldCharType="begin">
          <w:ffData>
            <w:name w:val="Text3"/>
            <w:enabled/>
            <w:calcOnExit w:val="0"/>
            <w:textInput>
              <w:default w:val="[Kontaktperson] / [Avdelning]"/>
            </w:textInput>
          </w:ffData>
        </w:fldChar>
      </w:r>
      <w:bookmarkStart w:id="0" w:name="Text3"/>
      <w:r w:rsidR="001C0D2B">
        <w:instrText xml:space="preserve"> FORMTEXT </w:instrText>
      </w:r>
      <w:r w:rsidR="001C0D2B">
        <w:fldChar w:fldCharType="separate"/>
      </w:r>
      <w:r w:rsidR="001C0D2B">
        <w:rPr>
          <w:noProof/>
        </w:rPr>
        <w:t>[Kontaktperson] / [Avdelning]</w:t>
      </w:r>
      <w:r w:rsidR="001C0D2B">
        <w:fldChar w:fldCharType="end"/>
      </w:r>
      <w:bookmarkEnd w:id="0"/>
      <w:r>
        <w:t xml:space="preserve">. </w:t>
      </w:r>
      <w:r>
        <w:t xml:space="preserve">Behöver du teknisk support? Kontakta </w:t>
      </w:r>
      <w:hyperlink r:id="rId11" w:history="1">
        <w:r w:rsidRPr="00664D4F">
          <w:rPr>
            <w:rStyle w:val="Hyperlnk"/>
          </w:rPr>
          <w:t>support@rolf.se</w:t>
        </w:r>
      </w:hyperlink>
    </w:p>
    <w:p w14:paraId="5DA91BBF" w14:textId="5C46C29E" w:rsidR="005F6361" w:rsidRDefault="00522BCC" w:rsidP="005F6361">
      <w:pPr>
        <w:pStyle w:val="Rolfbrdtext"/>
      </w:pPr>
      <w:r>
        <w:t>Tillsammans bygger vi en arbetsplats där alla kan trivas och lyckas!</w:t>
      </w:r>
    </w:p>
    <w:p w14:paraId="76FA1EE9" w14:textId="136D89D1" w:rsidR="001C0D2B" w:rsidRPr="00160D1F" w:rsidRDefault="00522BCC" w:rsidP="00522BCC">
      <w:pPr>
        <w:pStyle w:val="Rolfbrdtext"/>
      </w:pPr>
      <w:r>
        <w:t>Vänliga hälsningar,</w:t>
      </w:r>
      <w:r w:rsidR="005F6361">
        <w:br/>
      </w:r>
      <w:r w:rsidR="001C0D2B">
        <w:fldChar w:fldCharType="begin">
          <w:ffData>
            <w:name w:val="Text1"/>
            <w:enabled/>
            <w:calcOnExit w:val="0"/>
            <w:textInput>
              <w:default w:val="[Ditt namn]"/>
            </w:textInput>
          </w:ffData>
        </w:fldChar>
      </w:r>
      <w:bookmarkStart w:id="1" w:name="Text1"/>
      <w:r w:rsidR="001C0D2B">
        <w:instrText xml:space="preserve"> FORMTEXT </w:instrText>
      </w:r>
      <w:r w:rsidR="001C0D2B">
        <w:fldChar w:fldCharType="separate"/>
      </w:r>
      <w:r w:rsidR="001C0D2B">
        <w:rPr>
          <w:noProof/>
        </w:rPr>
        <w:t>[Ditt namn]</w:t>
      </w:r>
      <w:r w:rsidR="001C0D2B">
        <w:fldChar w:fldCharType="end"/>
      </w:r>
      <w:bookmarkEnd w:id="1"/>
      <w:r w:rsidR="001C0D2B">
        <w:br/>
      </w:r>
      <w:r w:rsidR="001C0D2B">
        <w:fldChar w:fldCharType="begin">
          <w:ffData>
            <w:name w:val="Text2"/>
            <w:enabled/>
            <w:calcOnExit w:val="0"/>
            <w:textInput>
              <w:default w:val="[Företagets namn]"/>
            </w:textInput>
          </w:ffData>
        </w:fldChar>
      </w:r>
      <w:bookmarkStart w:id="2" w:name="Text2"/>
      <w:r w:rsidR="001C0D2B">
        <w:instrText xml:space="preserve"> FORMTEXT </w:instrText>
      </w:r>
      <w:r w:rsidR="001C0D2B">
        <w:fldChar w:fldCharType="separate"/>
      </w:r>
      <w:r w:rsidR="001C0D2B">
        <w:rPr>
          <w:noProof/>
        </w:rPr>
        <w:t>[Företagets namn]</w:t>
      </w:r>
      <w:r w:rsidR="001C0D2B">
        <w:fldChar w:fldCharType="end"/>
      </w:r>
      <w:bookmarkEnd w:id="2"/>
    </w:p>
    <w:sectPr w:rsidR="001C0D2B" w:rsidRPr="00160D1F" w:rsidSect="00ED6307">
      <w:headerReference w:type="default" r:id="rId12"/>
      <w:pgSz w:w="11900" w:h="16840"/>
      <w:pgMar w:top="1985" w:right="1418"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268A4" w14:textId="77777777" w:rsidR="009053BF" w:rsidRDefault="009053BF" w:rsidP="00160D1F">
      <w:r>
        <w:separator/>
      </w:r>
    </w:p>
  </w:endnote>
  <w:endnote w:type="continuationSeparator" w:id="0">
    <w:p w14:paraId="23C06B53" w14:textId="77777777" w:rsidR="009053BF" w:rsidRDefault="009053BF" w:rsidP="00160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Noto Serif">
    <w:panose1 w:val="02020600060500020200"/>
    <w:charset w:val="00"/>
    <w:family w:val="roman"/>
    <w:pitch w:val="variable"/>
    <w:sig w:usb0="E00002FF" w:usb1="500078FF" w:usb2="0000002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B209F" w14:textId="77777777" w:rsidR="009053BF" w:rsidRDefault="009053BF" w:rsidP="00160D1F">
      <w:r>
        <w:separator/>
      </w:r>
    </w:p>
  </w:footnote>
  <w:footnote w:type="continuationSeparator" w:id="0">
    <w:p w14:paraId="1292CBE2" w14:textId="77777777" w:rsidR="009053BF" w:rsidRDefault="009053BF" w:rsidP="00160D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5D587" w14:textId="77777777" w:rsidR="00160D1F" w:rsidRDefault="00D94E85">
    <w:pPr>
      <w:pStyle w:val="Sidhuvud"/>
    </w:pPr>
    <w:r>
      <w:rPr>
        <w:noProof/>
      </w:rPr>
      <w:drawing>
        <wp:inline distT="0" distB="0" distL="0" distR="0" wp14:anchorId="5BCBBBB3" wp14:editId="31ECBAAA">
          <wp:extent cx="1066800" cy="362976"/>
          <wp:effectExtent l="0" t="0" r="0" b="5715"/>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pic:cNvPicPr/>
                </pic:nvPicPr>
                <pic:blipFill>
                  <a:blip r:embed="rId1">
                    <a:extLst>
                      <a:ext uri="{28A0092B-C50C-407E-A947-70E740481C1C}">
                        <a14:useLocalDpi xmlns:a14="http://schemas.microsoft.com/office/drawing/2010/main" val="0"/>
                      </a:ext>
                    </a:extLst>
                  </a:blip>
                  <a:stretch>
                    <a:fillRect/>
                  </a:stretch>
                </pic:blipFill>
                <pic:spPr>
                  <a:xfrm>
                    <a:off x="0" y="0"/>
                    <a:ext cx="1254439" cy="4268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7684F"/>
    <w:multiLevelType w:val="multilevel"/>
    <w:tmpl w:val="EA60E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008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2BCC"/>
    <w:rsid w:val="00084E17"/>
    <w:rsid w:val="00091290"/>
    <w:rsid w:val="001351D1"/>
    <w:rsid w:val="00150172"/>
    <w:rsid w:val="00160D1F"/>
    <w:rsid w:val="001C0C51"/>
    <w:rsid w:val="001C0D2B"/>
    <w:rsid w:val="0026715B"/>
    <w:rsid w:val="003D6DB8"/>
    <w:rsid w:val="004801B2"/>
    <w:rsid w:val="004A51C9"/>
    <w:rsid w:val="004D0F44"/>
    <w:rsid w:val="004D3C42"/>
    <w:rsid w:val="004E7CFC"/>
    <w:rsid w:val="00522BCC"/>
    <w:rsid w:val="0053536F"/>
    <w:rsid w:val="005F6361"/>
    <w:rsid w:val="0064070F"/>
    <w:rsid w:val="007A1523"/>
    <w:rsid w:val="009053BF"/>
    <w:rsid w:val="009E4D9F"/>
    <w:rsid w:val="00A17EB2"/>
    <w:rsid w:val="00A412A4"/>
    <w:rsid w:val="00D541E5"/>
    <w:rsid w:val="00D94E85"/>
    <w:rsid w:val="00DC4445"/>
    <w:rsid w:val="00E65695"/>
    <w:rsid w:val="00ED6307"/>
    <w:rsid w:val="00ED7674"/>
    <w:rsid w:val="00F0635D"/>
    <w:rsid w:val="00F476EB"/>
    <w:rsid w:val="00F55222"/>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E4D89"/>
  <w15:chartTrackingRefBased/>
  <w15:docId w15:val="{A5C47CF7-6A97-7D4B-A3DB-1EC31EDB9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160D1F"/>
    <w:pPr>
      <w:tabs>
        <w:tab w:val="center" w:pos="4536"/>
        <w:tab w:val="right" w:pos="9072"/>
      </w:tabs>
    </w:pPr>
  </w:style>
  <w:style w:type="character" w:customStyle="1" w:styleId="SidhuvudChar">
    <w:name w:val="Sidhuvud Char"/>
    <w:basedOn w:val="Standardstycketeckensnitt"/>
    <w:link w:val="Sidhuvud"/>
    <w:uiPriority w:val="99"/>
    <w:rsid w:val="00160D1F"/>
  </w:style>
  <w:style w:type="paragraph" w:styleId="Sidfot">
    <w:name w:val="footer"/>
    <w:basedOn w:val="Normal"/>
    <w:link w:val="SidfotChar"/>
    <w:uiPriority w:val="99"/>
    <w:unhideWhenUsed/>
    <w:rsid w:val="00160D1F"/>
    <w:pPr>
      <w:tabs>
        <w:tab w:val="center" w:pos="4536"/>
        <w:tab w:val="right" w:pos="9072"/>
      </w:tabs>
    </w:pPr>
  </w:style>
  <w:style w:type="character" w:customStyle="1" w:styleId="SidfotChar">
    <w:name w:val="Sidfot Char"/>
    <w:basedOn w:val="Standardstycketeckensnitt"/>
    <w:link w:val="Sidfot"/>
    <w:uiPriority w:val="99"/>
    <w:rsid w:val="00160D1F"/>
  </w:style>
  <w:style w:type="paragraph" w:styleId="Normalwebb">
    <w:name w:val="Normal (Web)"/>
    <w:basedOn w:val="Normal"/>
    <w:uiPriority w:val="99"/>
    <w:semiHidden/>
    <w:unhideWhenUsed/>
    <w:rsid w:val="00160D1F"/>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unhideWhenUsed/>
    <w:rsid w:val="00DC4445"/>
    <w:rPr>
      <w:color w:val="0563C1"/>
      <w:u w:val="single"/>
    </w:rPr>
  </w:style>
  <w:style w:type="character" w:customStyle="1" w:styleId="apple-converted-space">
    <w:name w:val="apple-converted-space"/>
    <w:basedOn w:val="Standardstycketeckensnitt"/>
    <w:rsid w:val="00DC4445"/>
  </w:style>
  <w:style w:type="character" w:styleId="Olstomnmnande">
    <w:name w:val="Unresolved Mention"/>
    <w:basedOn w:val="Standardstycketeckensnitt"/>
    <w:uiPriority w:val="99"/>
    <w:semiHidden/>
    <w:unhideWhenUsed/>
    <w:rsid w:val="00DC4445"/>
    <w:rPr>
      <w:color w:val="605E5C"/>
      <w:shd w:val="clear" w:color="auto" w:fill="E1DFDD"/>
    </w:rPr>
  </w:style>
  <w:style w:type="paragraph" w:customStyle="1" w:styleId="Rolfrubrik">
    <w:name w:val="Rolf rubrik"/>
    <w:basedOn w:val="Normal"/>
    <w:qFormat/>
    <w:rsid w:val="00D541E5"/>
    <w:pPr>
      <w:spacing w:before="240"/>
    </w:pPr>
    <w:rPr>
      <w:rFonts w:ascii="IBM Plex Sans SemiBold" w:hAnsi="IBM Plex Sans SemiBold"/>
      <w:b/>
      <w:bCs/>
      <w:sz w:val="26"/>
      <w:szCs w:val="26"/>
    </w:rPr>
  </w:style>
  <w:style w:type="paragraph" w:customStyle="1" w:styleId="Rolfbrdtext">
    <w:name w:val="Rolf brödtext"/>
    <w:basedOn w:val="Normal"/>
    <w:qFormat/>
    <w:rsid w:val="00D541E5"/>
    <w:pPr>
      <w:spacing w:before="240"/>
    </w:pPr>
    <w:rPr>
      <w:rFonts w:ascii="Noto Serif" w:hAnsi="Noto Serif" w:cs="Noto Serif"/>
      <w:color w:val="000000"/>
      <w:sz w:val="21"/>
      <w:szCs w:val="21"/>
    </w:rPr>
  </w:style>
  <w:style w:type="paragraph" w:customStyle="1" w:styleId="Rolfunderrubrik">
    <w:name w:val="Rolf underrubrik"/>
    <w:basedOn w:val="Rolfrubrik"/>
    <w:qFormat/>
    <w:rsid w:val="00A17EB2"/>
    <w:pPr>
      <w:spacing w:after="240"/>
    </w:pPr>
    <w:rPr>
      <w:rFonts w:cs="Noto Serif"/>
      <w:i/>
      <w:color w:val="000000"/>
      <w:sz w:val="24"/>
      <w:szCs w:val="21"/>
    </w:rPr>
  </w:style>
  <w:style w:type="character" w:styleId="AnvndHyperlnk">
    <w:name w:val="FollowedHyperlink"/>
    <w:basedOn w:val="Standardstycketeckensnitt"/>
    <w:uiPriority w:val="99"/>
    <w:semiHidden/>
    <w:unhideWhenUsed/>
    <w:rsid w:val="001C0C51"/>
    <w:rPr>
      <w:color w:val="954F72" w:themeColor="followedHyperlink"/>
      <w:u w:val="single"/>
    </w:rPr>
  </w:style>
  <w:style w:type="paragraph" w:customStyle="1" w:styleId="break-words">
    <w:name w:val="break-words"/>
    <w:basedOn w:val="Normal"/>
    <w:rsid w:val="00522BCC"/>
    <w:pPr>
      <w:spacing w:before="100" w:beforeAutospacing="1" w:after="100" w:afterAutospacing="1"/>
    </w:pPr>
    <w:rPr>
      <w:rFonts w:ascii="Times New Roman" w:eastAsia="Times New Roman" w:hAnsi="Times New Roman" w:cs="Times New Roman"/>
      <w:lang w:eastAsia="sv-SE"/>
    </w:rPr>
  </w:style>
  <w:style w:type="character" w:styleId="Stark">
    <w:name w:val="Strong"/>
    <w:basedOn w:val="Standardstycketeckensnitt"/>
    <w:uiPriority w:val="22"/>
    <w:qFormat/>
    <w:rsid w:val="00522B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8923377">
      <w:bodyDiv w:val="1"/>
      <w:marLeft w:val="0"/>
      <w:marRight w:val="0"/>
      <w:marTop w:val="0"/>
      <w:marBottom w:val="0"/>
      <w:divBdr>
        <w:top w:val="none" w:sz="0" w:space="0" w:color="auto"/>
        <w:left w:val="none" w:sz="0" w:space="0" w:color="auto"/>
        <w:bottom w:val="none" w:sz="0" w:space="0" w:color="auto"/>
        <w:right w:val="none" w:sz="0" w:space="0" w:color="auto"/>
      </w:divBdr>
      <w:divsChild>
        <w:div w:id="771701385">
          <w:marLeft w:val="0"/>
          <w:marRight w:val="0"/>
          <w:marTop w:val="0"/>
          <w:marBottom w:val="0"/>
          <w:divBdr>
            <w:top w:val="none" w:sz="0" w:space="0" w:color="auto"/>
            <w:left w:val="none" w:sz="0" w:space="0" w:color="auto"/>
            <w:bottom w:val="none" w:sz="0" w:space="0" w:color="auto"/>
            <w:right w:val="none" w:sz="0" w:space="0" w:color="auto"/>
          </w:divBdr>
        </w:div>
      </w:divsChild>
    </w:div>
    <w:div w:id="900209767">
      <w:bodyDiv w:val="1"/>
      <w:marLeft w:val="0"/>
      <w:marRight w:val="0"/>
      <w:marTop w:val="0"/>
      <w:marBottom w:val="0"/>
      <w:divBdr>
        <w:top w:val="none" w:sz="0" w:space="0" w:color="auto"/>
        <w:left w:val="none" w:sz="0" w:space="0" w:color="auto"/>
        <w:bottom w:val="none" w:sz="0" w:space="0" w:color="auto"/>
        <w:right w:val="none" w:sz="0" w:space="0" w:color="auto"/>
      </w:divBdr>
      <w:divsChild>
        <w:div w:id="2072999098">
          <w:marLeft w:val="0"/>
          <w:marRight w:val="0"/>
          <w:marTop w:val="0"/>
          <w:marBottom w:val="0"/>
          <w:divBdr>
            <w:top w:val="none" w:sz="0" w:space="0" w:color="auto"/>
            <w:left w:val="none" w:sz="0" w:space="0" w:color="auto"/>
            <w:bottom w:val="none" w:sz="0" w:space="0" w:color="auto"/>
            <w:right w:val="none" w:sz="0" w:space="0" w:color="auto"/>
          </w:divBdr>
        </w:div>
      </w:divsChild>
    </w:div>
    <w:div w:id="1002008474">
      <w:bodyDiv w:val="1"/>
      <w:marLeft w:val="0"/>
      <w:marRight w:val="0"/>
      <w:marTop w:val="0"/>
      <w:marBottom w:val="0"/>
      <w:divBdr>
        <w:top w:val="none" w:sz="0" w:space="0" w:color="auto"/>
        <w:left w:val="none" w:sz="0" w:space="0" w:color="auto"/>
        <w:bottom w:val="none" w:sz="0" w:space="0" w:color="auto"/>
        <w:right w:val="none" w:sz="0" w:space="0" w:color="auto"/>
      </w:divBdr>
    </w:div>
    <w:div w:id="1900509221">
      <w:bodyDiv w:val="1"/>
      <w:marLeft w:val="0"/>
      <w:marRight w:val="0"/>
      <w:marTop w:val="0"/>
      <w:marBottom w:val="0"/>
      <w:divBdr>
        <w:top w:val="none" w:sz="0" w:space="0" w:color="auto"/>
        <w:left w:val="none" w:sz="0" w:space="0" w:color="auto"/>
        <w:bottom w:val="none" w:sz="0" w:space="0" w:color="auto"/>
        <w:right w:val="none" w:sz="0" w:space="0" w:color="auto"/>
      </w:divBdr>
      <w:divsChild>
        <w:div w:id="1536310910">
          <w:marLeft w:val="0"/>
          <w:marRight w:val="0"/>
          <w:marTop w:val="0"/>
          <w:marBottom w:val="0"/>
          <w:divBdr>
            <w:top w:val="none" w:sz="0" w:space="0" w:color="auto"/>
            <w:left w:val="none" w:sz="0" w:space="0" w:color="auto"/>
            <w:bottom w:val="none" w:sz="0" w:space="0" w:color="auto"/>
            <w:right w:val="none" w:sz="0" w:space="0" w:color="auto"/>
          </w:divBdr>
        </w:div>
      </w:divsChild>
    </w:div>
    <w:div w:id="209658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pport@rolf.se"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cusandersson/Library/Group%20Containers/UBF8T346G9.Office/User%20Content.localized/Templates.localized/Brevmall%20Rolf.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aa9925b-5a61-4906-80f9-8132926227b8">
      <Terms xmlns="http://schemas.microsoft.com/office/infopath/2007/PartnerControls"/>
    </lcf76f155ced4ddcb4097134ff3c332f>
    <TaxCatchAll xmlns="8dd1a402-9af4-486c-a954-4c5fa054671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A35C8AC0CCA44049A3084ECF9109E568" ma:contentTypeVersion="16" ma:contentTypeDescription="Skapa ett nytt dokument." ma:contentTypeScope="" ma:versionID="24a19a8f174e52b1c5405625b29564b7">
  <xsd:schema xmlns:xsd="http://www.w3.org/2001/XMLSchema" xmlns:xs="http://www.w3.org/2001/XMLSchema" xmlns:p="http://schemas.microsoft.com/office/2006/metadata/properties" xmlns:ns2="2aa9925b-5a61-4906-80f9-8132926227b8" xmlns:ns3="8dd1a402-9af4-486c-a954-4c5fa054671c" targetNamespace="http://schemas.microsoft.com/office/2006/metadata/properties" ma:root="true" ma:fieldsID="6225fb219f8a907416208e14493e2f2b" ns2:_="" ns3:_="">
    <xsd:import namespace="2aa9925b-5a61-4906-80f9-8132926227b8"/>
    <xsd:import namespace="8dd1a402-9af4-486c-a954-4c5fa054671c"/>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a9925b-5a61-4906-80f9-8132926227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Bildmarkeringar" ma:readOnly="false" ma:fieldId="{5cf76f15-5ced-4ddc-b409-7134ff3c332f}" ma:taxonomyMulti="true" ma:sspId="c36d259d-58ec-42d4-85bf-c8f51e8b067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d1a402-9af4-486c-a954-4c5fa054671c" elementFormDefault="qualified">
    <xsd:import namespace="http://schemas.microsoft.com/office/2006/documentManagement/types"/>
    <xsd:import namespace="http://schemas.microsoft.com/office/infopath/2007/PartnerControls"/>
    <xsd:element name="SharedWithUsers" ma:index="16"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lat med information" ma:internalName="SharedWithDetails" ma:readOnly="true">
      <xsd:simpleType>
        <xsd:restriction base="dms:Note">
          <xsd:maxLength value="255"/>
        </xsd:restriction>
      </xsd:simpleType>
    </xsd:element>
    <xsd:element name="TaxCatchAll" ma:index="22" nillable="true" ma:displayName="Taxonomy Catch All Column" ma:hidden="true" ma:list="{ea13eea0-cfc6-4cc0-b80a-8cfff406fa18}" ma:internalName="TaxCatchAll" ma:showField="CatchAllData" ma:web="8dd1a402-9af4-486c-a954-4c5fa05467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91EF0-716A-4B0F-98D3-0F2BD13BAADF}">
  <ds:schemaRefs>
    <ds:schemaRef ds:uri="http://schemas.microsoft.com/sharepoint/v3/contenttype/forms"/>
  </ds:schemaRefs>
</ds:datastoreItem>
</file>

<file path=customXml/itemProps2.xml><?xml version="1.0" encoding="utf-8"?>
<ds:datastoreItem xmlns:ds="http://schemas.openxmlformats.org/officeDocument/2006/customXml" ds:itemID="{95E2D99E-D382-4B1C-B281-D242ADE3CBFD}">
  <ds:schemaRefs>
    <ds:schemaRef ds:uri="http://schemas.microsoft.com/office/2006/metadata/properties"/>
    <ds:schemaRef ds:uri="http://schemas.microsoft.com/office/infopath/2007/PartnerControls"/>
    <ds:schemaRef ds:uri="2aa9925b-5a61-4906-80f9-8132926227b8"/>
    <ds:schemaRef ds:uri="8dd1a402-9af4-486c-a954-4c5fa054671c"/>
  </ds:schemaRefs>
</ds:datastoreItem>
</file>

<file path=customXml/itemProps3.xml><?xml version="1.0" encoding="utf-8"?>
<ds:datastoreItem xmlns:ds="http://schemas.openxmlformats.org/officeDocument/2006/customXml" ds:itemID="{4BC892F4-4AF4-43CE-93B4-C6DF6C073C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a9925b-5a61-4906-80f9-8132926227b8"/>
    <ds:schemaRef ds:uri="8dd1a402-9af4-486c-a954-4c5fa05467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0435CED-9CEF-7645-80B4-7122B173E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Brevmall Rolf.dotx</Template>
  <TotalTime>0</TotalTime>
  <Pages>1</Pages>
  <Words>329</Words>
  <Characters>1748</Characters>
  <Application>Microsoft Office Word</Application>
  <DocSecurity>0</DocSecurity>
  <Lines>14</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Andersson</dc:creator>
  <cp:keywords/>
  <dc:description/>
  <cp:lastModifiedBy>Marcus Andersson</cp:lastModifiedBy>
  <cp:revision>3</cp:revision>
  <cp:lastPrinted>2020-11-06T09:27:00Z</cp:lastPrinted>
  <dcterms:created xsi:type="dcterms:W3CDTF">2025-04-07T13:21:00Z</dcterms:created>
  <dcterms:modified xsi:type="dcterms:W3CDTF">2025-04-07T13:21:00Z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0x010100A35C8AC0CCA44049A3084ECF9109E568</vt:lpwstr>
  </property>
</Properties>
</file>